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E6D" w:rsidRDefault="000F2E34" w:rsidP="00237381">
      <w:pPr>
        <w:pStyle w:val="Header"/>
        <w:tabs>
          <w:tab w:val="clear" w:pos="4153"/>
          <w:tab w:val="clear" w:pos="8306"/>
        </w:tabs>
        <w:ind w:left="852" w:hanging="285"/>
        <w:jc w:val="center"/>
        <w:rPr>
          <w:rFonts w:ascii="Verdana" w:hAnsi="Verdana"/>
          <w:b/>
          <w:i/>
          <w:szCs w:val="24"/>
        </w:rPr>
      </w:pPr>
      <w:r>
        <w:rPr>
          <w:rFonts w:ascii="Verdana" w:hAnsi="Verdana"/>
          <w:b/>
          <w:i/>
          <w:szCs w:val="24"/>
        </w:rPr>
        <w:t>New Park Medical Practice</w:t>
      </w:r>
    </w:p>
    <w:p w:rsidR="00C245BE" w:rsidRDefault="00C245BE" w:rsidP="00237381">
      <w:pPr>
        <w:pStyle w:val="Header"/>
        <w:tabs>
          <w:tab w:val="clear" w:pos="4153"/>
          <w:tab w:val="clear" w:pos="8306"/>
        </w:tabs>
        <w:ind w:left="852" w:hanging="285"/>
        <w:jc w:val="center"/>
        <w:rPr>
          <w:rFonts w:ascii="Verdana" w:hAnsi="Verdana"/>
          <w:b/>
          <w:i/>
          <w:szCs w:val="24"/>
        </w:rPr>
      </w:pPr>
      <w:r w:rsidRPr="00092B2E">
        <w:rPr>
          <w:rFonts w:ascii="Verdana" w:hAnsi="Verdana"/>
          <w:b/>
          <w:i/>
          <w:szCs w:val="24"/>
        </w:rPr>
        <w:t xml:space="preserve">Data Protection Act – </w:t>
      </w:r>
      <w:r w:rsidR="000F2E34">
        <w:rPr>
          <w:rFonts w:ascii="Verdana" w:hAnsi="Verdana"/>
          <w:b/>
          <w:i/>
          <w:szCs w:val="24"/>
        </w:rPr>
        <w:t>Subject Access Request</w:t>
      </w:r>
    </w:p>
    <w:p w:rsidR="00DF688E" w:rsidRDefault="00DF688E" w:rsidP="000D719D">
      <w:pPr>
        <w:pStyle w:val="Header"/>
        <w:tabs>
          <w:tab w:val="clear" w:pos="4153"/>
          <w:tab w:val="clear" w:pos="8306"/>
        </w:tabs>
        <w:rPr>
          <w:rFonts w:ascii="Verdana" w:hAnsi="Verdana"/>
          <w:b/>
          <w:i/>
          <w:sz w:val="16"/>
          <w:szCs w:val="16"/>
        </w:rPr>
      </w:pPr>
    </w:p>
    <w:p w:rsidR="00BA4F54" w:rsidRPr="008C0BB8" w:rsidRDefault="00BA4F54" w:rsidP="000D719D">
      <w:pPr>
        <w:pStyle w:val="Header"/>
        <w:tabs>
          <w:tab w:val="clear" w:pos="4153"/>
          <w:tab w:val="clear" w:pos="8306"/>
        </w:tabs>
        <w:rPr>
          <w:rFonts w:ascii="Verdana" w:hAnsi="Verdana"/>
          <w:b/>
          <w:i/>
          <w:sz w:val="16"/>
          <w:szCs w:val="16"/>
        </w:rPr>
      </w:pPr>
    </w:p>
    <w:tbl>
      <w:tblPr>
        <w:tblW w:w="10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/>
      </w:tblPr>
      <w:tblGrid>
        <w:gridCol w:w="484"/>
        <w:gridCol w:w="792"/>
        <w:gridCol w:w="142"/>
        <w:gridCol w:w="978"/>
        <w:gridCol w:w="923"/>
        <w:gridCol w:w="268"/>
        <w:gridCol w:w="824"/>
        <w:gridCol w:w="409"/>
        <w:gridCol w:w="708"/>
        <w:gridCol w:w="342"/>
        <w:gridCol w:w="84"/>
        <w:gridCol w:w="850"/>
        <w:gridCol w:w="283"/>
        <w:gridCol w:w="129"/>
        <w:gridCol w:w="1701"/>
        <w:gridCol w:w="297"/>
        <w:gridCol w:w="553"/>
        <w:gridCol w:w="864"/>
      </w:tblGrid>
      <w:tr w:rsidR="00C245BE" w:rsidRPr="00092B2E" w:rsidTr="00825E41">
        <w:trPr>
          <w:cantSplit/>
          <w:trHeight w:val="412"/>
          <w:jc w:val="center"/>
        </w:trPr>
        <w:tc>
          <w:tcPr>
            <w:tcW w:w="10631" w:type="dxa"/>
            <w:gridSpan w:val="18"/>
            <w:tcBorders>
              <w:bottom w:val="nil"/>
            </w:tcBorders>
            <w:shd w:val="clear" w:color="auto" w:fill="000000"/>
          </w:tcPr>
          <w:p w:rsidR="00C245BE" w:rsidRPr="00092B2E" w:rsidRDefault="00C245BE" w:rsidP="00AD4A8E">
            <w:pPr>
              <w:pStyle w:val="BodyText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Section 1 – Your Details</w:t>
            </w:r>
          </w:p>
        </w:tc>
      </w:tr>
      <w:tr w:rsidR="00C245BE" w:rsidRPr="00092B2E" w:rsidTr="00825E41">
        <w:trPr>
          <w:cantSplit/>
          <w:jc w:val="center"/>
        </w:trPr>
        <w:tc>
          <w:tcPr>
            <w:tcW w:w="10631" w:type="dxa"/>
            <w:gridSpan w:val="18"/>
            <w:tcBorders>
              <w:bottom w:val="single" w:sz="4" w:space="0" w:color="auto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Please make sure you use your formal name in this section</w:t>
            </w:r>
          </w:p>
        </w:tc>
      </w:tr>
      <w:tr w:rsidR="00C245BE" w:rsidRPr="00092B2E" w:rsidTr="00825E41">
        <w:trPr>
          <w:cantSplit/>
          <w:jc w:val="center"/>
        </w:trPr>
        <w:tc>
          <w:tcPr>
            <w:tcW w:w="2396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092B2E">
                  <w:rPr>
                    <w:sz w:val="20"/>
                    <w:szCs w:val="20"/>
                  </w:rPr>
                  <w:t>Mr Mrs Ms Dr</w:t>
                </w:r>
              </w:smartTag>
            </w:smartTag>
          </w:p>
        </w:tc>
        <w:tc>
          <w:tcPr>
            <w:tcW w:w="923" w:type="dxa"/>
            <w:tcBorders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Other</w:t>
            </w:r>
          </w:p>
        </w:tc>
        <w:tc>
          <w:tcPr>
            <w:tcW w:w="1092" w:type="dxa"/>
            <w:gridSpan w:val="2"/>
            <w:tcBorders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b w:val="0"/>
                <w:sz w:val="20"/>
                <w:szCs w:val="20"/>
              </w:rPr>
            </w:pPr>
          </w:p>
        </w:tc>
        <w:tc>
          <w:tcPr>
            <w:tcW w:w="1459" w:type="dxa"/>
            <w:gridSpan w:val="3"/>
            <w:tcBorders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Surname</w:t>
            </w:r>
          </w:p>
        </w:tc>
        <w:tc>
          <w:tcPr>
            <w:tcW w:w="4761" w:type="dxa"/>
            <w:gridSpan w:val="8"/>
            <w:tcBorders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</w:tr>
      <w:tr w:rsidR="00C245BE" w:rsidRPr="00092B2E" w:rsidTr="00825E41">
        <w:trPr>
          <w:cantSplit/>
          <w:jc w:val="center"/>
        </w:trPr>
        <w:tc>
          <w:tcPr>
            <w:tcW w:w="2396" w:type="dxa"/>
            <w:gridSpan w:val="4"/>
            <w:tcBorders>
              <w:top w:val="nil"/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First Name</w:t>
            </w:r>
          </w:p>
        </w:tc>
        <w:tc>
          <w:tcPr>
            <w:tcW w:w="8235" w:type="dxa"/>
            <w:gridSpan w:val="14"/>
            <w:tcBorders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</w:tr>
      <w:tr w:rsidR="00C245BE" w:rsidRPr="00092B2E" w:rsidTr="00825E41">
        <w:trPr>
          <w:cantSplit/>
          <w:jc w:val="center"/>
        </w:trPr>
        <w:tc>
          <w:tcPr>
            <w:tcW w:w="2396" w:type="dxa"/>
            <w:gridSpan w:val="4"/>
            <w:tcBorders>
              <w:top w:val="nil"/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Second Name</w:t>
            </w:r>
          </w:p>
        </w:tc>
        <w:tc>
          <w:tcPr>
            <w:tcW w:w="4820" w:type="dxa"/>
            <w:gridSpan w:val="10"/>
            <w:tcBorders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998" w:type="dxa"/>
            <w:gridSpan w:val="2"/>
            <w:tcBorders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b w:val="0"/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Other Initials</w:t>
            </w:r>
          </w:p>
        </w:tc>
        <w:tc>
          <w:tcPr>
            <w:tcW w:w="1417" w:type="dxa"/>
            <w:gridSpan w:val="2"/>
            <w:tcBorders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</w:tr>
      <w:tr w:rsidR="00C245BE" w:rsidRPr="00092B2E" w:rsidTr="00825E41">
        <w:trPr>
          <w:jc w:val="center"/>
        </w:trPr>
        <w:tc>
          <w:tcPr>
            <w:tcW w:w="2396" w:type="dxa"/>
            <w:gridSpan w:val="4"/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 xml:space="preserve">Address </w:t>
            </w:r>
          </w:p>
        </w:tc>
        <w:tc>
          <w:tcPr>
            <w:tcW w:w="8235" w:type="dxa"/>
            <w:gridSpan w:val="14"/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</w:tr>
      <w:tr w:rsidR="00C245BE" w:rsidRPr="00092B2E" w:rsidTr="00825E41">
        <w:trPr>
          <w:jc w:val="center"/>
        </w:trPr>
        <w:tc>
          <w:tcPr>
            <w:tcW w:w="2396" w:type="dxa"/>
            <w:gridSpan w:val="4"/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235" w:type="dxa"/>
            <w:gridSpan w:val="14"/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</w:tr>
      <w:tr w:rsidR="00C245BE" w:rsidRPr="00092B2E" w:rsidTr="00825E41">
        <w:trPr>
          <w:jc w:val="center"/>
        </w:trPr>
        <w:tc>
          <w:tcPr>
            <w:tcW w:w="2396" w:type="dxa"/>
            <w:gridSpan w:val="4"/>
            <w:shd w:val="clear" w:color="auto" w:fill="FFFFFF"/>
          </w:tcPr>
          <w:p w:rsidR="00C245BE" w:rsidRPr="00092B2E" w:rsidRDefault="00825E41" w:rsidP="00825E41">
            <w:pPr>
              <w:pStyle w:val="Body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Postco</w:t>
            </w:r>
            <w:r w:rsidR="00C245BE" w:rsidRPr="00092B2E">
              <w:rPr>
                <w:sz w:val="20"/>
                <w:szCs w:val="20"/>
              </w:rPr>
              <w:t>de</w:t>
            </w:r>
          </w:p>
        </w:tc>
        <w:tc>
          <w:tcPr>
            <w:tcW w:w="8235" w:type="dxa"/>
            <w:gridSpan w:val="14"/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</w:tr>
      <w:tr w:rsidR="00C245BE" w:rsidRPr="00092B2E" w:rsidTr="00825E41">
        <w:trPr>
          <w:jc w:val="center"/>
        </w:trPr>
        <w:tc>
          <w:tcPr>
            <w:tcW w:w="2396" w:type="dxa"/>
            <w:gridSpan w:val="4"/>
            <w:tcBorders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Date of Birth</w:t>
            </w:r>
          </w:p>
        </w:tc>
        <w:tc>
          <w:tcPr>
            <w:tcW w:w="8235" w:type="dxa"/>
            <w:gridSpan w:val="14"/>
            <w:tcBorders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</w:tr>
      <w:tr w:rsidR="00C245BE" w:rsidRPr="00092B2E" w:rsidTr="00825E41">
        <w:trPr>
          <w:jc w:val="center"/>
        </w:trPr>
        <w:tc>
          <w:tcPr>
            <w:tcW w:w="2396" w:type="dxa"/>
            <w:gridSpan w:val="4"/>
            <w:tcBorders>
              <w:bottom w:val="nil"/>
            </w:tcBorders>
            <w:shd w:val="clear" w:color="auto" w:fill="FFFFFF"/>
          </w:tcPr>
          <w:p w:rsidR="00C245BE" w:rsidRPr="00092B2E" w:rsidRDefault="0045373B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Telephone</w:t>
            </w:r>
            <w:r w:rsidR="00825E41">
              <w:rPr>
                <w:sz w:val="20"/>
                <w:szCs w:val="20"/>
              </w:rPr>
              <w:t xml:space="preserve"> </w:t>
            </w:r>
            <w:r w:rsidR="00C245BE" w:rsidRPr="00092B2E">
              <w:rPr>
                <w:sz w:val="20"/>
                <w:szCs w:val="20"/>
              </w:rPr>
              <w:t>Number</w:t>
            </w:r>
          </w:p>
        </w:tc>
        <w:tc>
          <w:tcPr>
            <w:tcW w:w="8235" w:type="dxa"/>
            <w:gridSpan w:val="14"/>
            <w:tcBorders>
              <w:bottom w:val="nil"/>
            </w:tcBorders>
            <w:shd w:val="clear" w:color="auto" w:fill="FFFFFF"/>
          </w:tcPr>
          <w:p w:rsidR="00C245BE" w:rsidRPr="00092B2E" w:rsidRDefault="00C245BE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</w:tr>
      <w:tr w:rsidR="00217823" w:rsidRPr="00092B2E" w:rsidTr="00825E41">
        <w:trPr>
          <w:jc w:val="center"/>
        </w:trPr>
        <w:tc>
          <w:tcPr>
            <w:tcW w:w="8917" w:type="dxa"/>
            <w:gridSpan w:val="15"/>
            <w:tcBorders>
              <w:bottom w:val="nil"/>
            </w:tcBorders>
            <w:shd w:val="clear" w:color="auto" w:fill="FFFFFF"/>
          </w:tcPr>
          <w:p w:rsidR="00217823" w:rsidRPr="00092B2E" w:rsidRDefault="00217823" w:rsidP="00217823">
            <w:pPr>
              <w:pStyle w:val="BodyText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 will contact you on the above number to let you know when the records are ready to collect. Are you happy for us to leave a message at this number? (please tick)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FFFFFF"/>
          </w:tcPr>
          <w:p w:rsidR="00217823" w:rsidRPr="00092B2E" w:rsidRDefault="00217823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64" w:type="dxa"/>
            <w:tcBorders>
              <w:bottom w:val="nil"/>
            </w:tcBorders>
            <w:shd w:val="clear" w:color="auto" w:fill="FFFFFF"/>
          </w:tcPr>
          <w:p w:rsidR="00217823" w:rsidRPr="00092B2E" w:rsidRDefault="00217823" w:rsidP="00AD4A8E">
            <w:pPr>
              <w:pStyle w:val="Body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217823" w:rsidRPr="00092B2E" w:rsidTr="00825E41">
        <w:trPr>
          <w:jc w:val="center"/>
        </w:trPr>
        <w:tc>
          <w:tcPr>
            <w:tcW w:w="8917" w:type="dxa"/>
            <w:gridSpan w:val="15"/>
            <w:tcBorders>
              <w:bottom w:val="nil"/>
            </w:tcBorders>
            <w:shd w:val="clear" w:color="auto" w:fill="FFFFFF"/>
          </w:tcPr>
          <w:p w:rsidR="00217823" w:rsidRPr="00092B2E" w:rsidRDefault="00217823" w:rsidP="00217823">
            <w:pPr>
              <w:pStyle w:val="BodyText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the telephone number is a mobile phone, would you like us to update your records so that you receive text message appointment reminder and other health messages, communications and reminders from us? (please tick)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FFFFFF"/>
          </w:tcPr>
          <w:p w:rsidR="00217823" w:rsidRPr="00092B2E" w:rsidRDefault="00217823" w:rsidP="00217823">
            <w:pPr>
              <w:pStyle w:val="Body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64" w:type="dxa"/>
            <w:tcBorders>
              <w:bottom w:val="nil"/>
            </w:tcBorders>
            <w:shd w:val="clear" w:color="auto" w:fill="FFFFFF"/>
          </w:tcPr>
          <w:p w:rsidR="00217823" w:rsidRPr="00092B2E" w:rsidRDefault="00217823" w:rsidP="00217823">
            <w:pPr>
              <w:pStyle w:val="Body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217823" w:rsidRPr="00092B2E" w:rsidTr="00BA4F54">
        <w:trPr>
          <w:cantSplit/>
          <w:jc w:val="center"/>
        </w:trPr>
        <w:tc>
          <w:tcPr>
            <w:tcW w:w="10631" w:type="dxa"/>
            <w:gridSpan w:val="18"/>
            <w:shd w:val="clear" w:color="auto" w:fill="000000"/>
            <w:vAlign w:val="center"/>
          </w:tcPr>
          <w:p w:rsidR="00BA4F54" w:rsidRDefault="00217823" w:rsidP="00BA4F54">
            <w:pPr>
              <w:pStyle w:val="BodyText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 xml:space="preserve">Section 2 – Information you require – </w:t>
            </w:r>
          </w:p>
          <w:p w:rsidR="00BA4F54" w:rsidRPr="00092B2E" w:rsidRDefault="00BA4F54" w:rsidP="00BA4F54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217823" w:rsidRPr="00092B2E">
              <w:rPr>
                <w:sz w:val="20"/>
                <w:szCs w:val="20"/>
              </w:rPr>
              <w:t xml:space="preserve">lease complete </w:t>
            </w:r>
            <w:r>
              <w:rPr>
                <w:sz w:val="20"/>
                <w:szCs w:val="20"/>
              </w:rPr>
              <w:t>below</w:t>
            </w:r>
          </w:p>
        </w:tc>
      </w:tr>
      <w:tr w:rsidR="00217823" w:rsidRPr="00092B2E" w:rsidTr="00825E41">
        <w:trPr>
          <w:cantSplit/>
          <w:trHeight w:val="398"/>
          <w:jc w:val="center"/>
        </w:trPr>
        <w:tc>
          <w:tcPr>
            <w:tcW w:w="484" w:type="dxa"/>
            <w:tcBorders>
              <w:bottom w:val="single" w:sz="4" w:space="0" w:color="auto"/>
            </w:tcBorders>
            <w:shd w:val="clear" w:color="auto" w:fill="FFFFFF"/>
          </w:tcPr>
          <w:p w:rsidR="00217823" w:rsidRPr="00092B2E" w:rsidRDefault="00217823" w:rsidP="00217823">
            <w:pPr>
              <w:pStyle w:val="BodyText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092B2E">
              <w:rPr>
                <w:sz w:val="20"/>
                <w:szCs w:val="20"/>
              </w:rPr>
              <w:t>.</w:t>
            </w:r>
          </w:p>
        </w:tc>
        <w:tc>
          <w:tcPr>
            <w:tcW w:w="10147" w:type="dxa"/>
            <w:gridSpan w:val="17"/>
            <w:tcBorders>
              <w:bottom w:val="single" w:sz="4" w:space="0" w:color="auto"/>
            </w:tcBorders>
            <w:shd w:val="clear" w:color="auto" w:fill="FFFFFF"/>
          </w:tcPr>
          <w:p w:rsidR="00BA4F54" w:rsidRPr="00092B2E" w:rsidRDefault="00217823" w:rsidP="00BA4F54">
            <w:pPr>
              <w:pStyle w:val="BodyText"/>
              <w:spacing w:before="60" w:after="60"/>
              <w:jc w:val="left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Please provide me with copies of my medical records for the following period</w:t>
            </w:r>
            <w:r w:rsidR="0045373B">
              <w:rPr>
                <w:sz w:val="20"/>
                <w:szCs w:val="20"/>
              </w:rPr>
              <w:t xml:space="preserve"> </w:t>
            </w:r>
          </w:p>
        </w:tc>
      </w:tr>
      <w:tr w:rsidR="00217823" w:rsidRPr="00092B2E" w:rsidTr="00BA4F54">
        <w:trPr>
          <w:cantSplit/>
          <w:jc w:val="center"/>
        </w:trPr>
        <w:tc>
          <w:tcPr>
            <w:tcW w:w="1418" w:type="dxa"/>
            <w:gridSpan w:val="3"/>
            <w:tcBorders>
              <w:bottom w:val="nil"/>
            </w:tcBorders>
            <w:shd w:val="clear" w:color="auto" w:fill="FFFFFF"/>
            <w:vAlign w:val="center"/>
          </w:tcPr>
          <w:p w:rsidR="00217823" w:rsidRPr="00092B2E" w:rsidRDefault="00217823" w:rsidP="00BA4F54">
            <w:pPr>
              <w:pStyle w:val="BodyText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From:</w:t>
            </w:r>
          </w:p>
        </w:tc>
        <w:tc>
          <w:tcPr>
            <w:tcW w:w="3402" w:type="dxa"/>
            <w:gridSpan w:val="5"/>
            <w:tcBorders>
              <w:bottom w:val="nil"/>
            </w:tcBorders>
            <w:shd w:val="clear" w:color="auto" w:fill="FFFFFF"/>
          </w:tcPr>
          <w:p w:rsidR="00DF688E" w:rsidRDefault="00DF688E" w:rsidP="00DF688E">
            <w:pPr>
              <w:pStyle w:val="BodyText"/>
              <w:spacing w:before="60" w:after="60"/>
              <w:jc w:val="left"/>
              <w:rPr>
                <w:b w:val="0"/>
                <w:sz w:val="20"/>
                <w:szCs w:val="20"/>
              </w:rPr>
            </w:pPr>
          </w:p>
          <w:p w:rsidR="00BA4F54" w:rsidRPr="00092B2E" w:rsidRDefault="00BA4F54" w:rsidP="00DF688E">
            <w:pPr>
              <w:pStyle w:val="BodyText"/>
              <w:spacing w:before="60" w:after="60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nil"/>
            </w:tcBorders>
            <w:shd w:val="clear" w:color="auto" w:fill="FFFFFF"/>
            <w:vAlign w:val="center"/>
          </w:tcPr>
          <w:p w:rsidR="00217823" w:rsidRPr="00092B2E" w:rsidRDefault="00217823" w:rsidP="00BA4F54">
            <w:pPr>
              <w:pStyle w:val="BodyText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To:</w:t>
            </w:r>
          </w:p>
        </w:tc>
        <w:tc>
          <w:tcPr>
            <w:tcW w:w="5103" w:type="dxa"/>
            <w:gridSpan w:val="9"/>
            <w:tcBorders>
              <w:bottom w:val="nil"/>
            </w:tcBorders>
            <w:shd w:val="clear" w:color="auto" w:fill="FFFFFF"/>
          </w:tcPr>
          <w:p w:rsidR="00217823" w:rsidRPr="00092B2E" w:rsidRDefault="00217823" w:rsidP="00217823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</w:tr>
      <w:tr w:rsidR="00217823" w:rsidRPr="00092B2E" w:rsidTr="00825E41">
        <w:trPr>
          <w:cantSplit/>
          <w:jc w:val="center"/>
        </w:trPr>
        <w:tc>
          <w:tcPr>
            <w:tcW w:w="10631" w:type="dxa"/>
            <w:gridSpan w:val="18"/>
            <w:shd w:val="clear" w:color="auto" w:fill="000000"/>
          </w:tcPr>
          <w:p w:rsidR="00217823" w:rsidRPr="00550B9F" w:rsidRDefault="00217823" w:rsidP="00217823">
            <w:pPr>
              <w:pStyle w:val="BodyText"/>
              <w:rPr>
                <w:color w:val="FFFFFF"/>
                <w:sz w:val="20"/>
                <w:szCs w:val="20"/>
              </w:rPr>
            </w:pPr>
            <w:r w:rsidRPr="00550B9F">
              <w:rPr>
                <w:color w:val="FFFFFF"/>
                <w:sz w:val="20"/>
                <w:szCs w:val="20"/>
              </w:rPr>
              <w:t xml:space="preserve">Section 3 – </w:t>
            </w:r>
            <w:r w:rsidR="00BA4F54">
              <w:rPr>
                <w:color w:val="FFFFFF"/>
                <w:sz w:val="20"/>
                <w:szCs w:val="20"/>
              </w:rPr>
              <w:t xml:space="preserve">Patient’s </w:t>
            </w:r>
            <w:r w:rsidRPr="00550B9F">
              <w:rPr>
                <w:color w:val="FFFFFF"/>
                <w:sz w:val="20"/>
                <w:szCs w:val="20"/>
              </w:rPr>
              <w:t>Signature</w:t>
            </w:r>
          </w:p>
        </w:tc>
      </w:tr>
      <w:tr w:rsidR="00217823" w:rsidRPr="00092B2E" w:rsidTr="00BA4F54">
        <w:trPr>
          <w:cantSplit/>
          <w:jc w:val="center"/>
        </w:trPr>
        <w:tc>
          <w:tcPr>
            <w:tcW w:w="1276" w:type="dxa"/>
            <w:gridSpan w:val="2"/>
            <w:shd w:val="clear" w:color="auto" w:fill="FFFFFF"/>
            <w:vAlign w:val="center"/>
          </w:tcPr>
          <w:p w:rsidR="00217823" w:rsidRPr="00092B2E" w:rsidRDefault="00217823" w:rsidP="00BA4F54">
            <w:pPr>
              <w:pStyle w:val="BodyText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Signed</w:t>
            </w:r>
          </w:p>
        </w:tc>
        <w:tc>
          <w:tcPr>
            <w:tcW w:w="4678" w:type="dxa"/>
            <w:gridSpan w:val="9"/>
            <w:shd w:val="clear" w:color="auto" w:fill="FFFFFF"/>
          </w:tcPr>
          <w:p w:rsidR="00217823" w:rsidRDefault="00217823" w:rsidP="00217823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  <w:p w:rsidR="00BA4F54" w:rsidRPr="00092B2E" w:rsidRDefault="00BA4F54" w:rsidP="00217823">
            <w:pPr>
              <w:pStyle w:val="BodyText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17823" w:rsidRPr="00092B2E" w:rsidRDefault="00217823" w:rsidP="00BA4F54">
            <w:pPr>
              <w:pStyle w:val="BodyText"/>
              <w:rPr>
                <w:sz w:val="20"/>
                <w:szCs w:val="20"/>
              </w:rPr>
            </w:pPr>
            <w:r w:rsidRPr="00092B2E">
              <w:rPr>
                <w:sz w:val="20"/>
                <w:szCs w:val="20"/>
              </w:rPr>
              <w:t>Date</w:t>
            </w:r>
          </w:p>
        </w:tc>
        <w:tc>
          <w:tcPr>
            <w:tcW w:w="3827" w:type="dxa"/>
            <w:gridSpan w:val="6"/>
            <w:shd w:val="clear" w:color="auto" w:fill="FFFFFF"/>
          </w:tcPr>
          <w:p w:rsidR="00217823" w:rsidRPr="00092B2E" w:rsidRDefault="00217823" w:rsidP="00217823">
            <w:pPr>
              <w:pStyle w:val="BodyText"/>
              <w:spacing w:before="60" w:after="60"/>
              <w:rPr>
                <w:b w:val="0"/>
                <w:sz w:val="20"/>
                <w:szCs w:val="20"/>
              </w:rPr>
            </w:pPr>
          </w:p>
        </w:tc>
      </w:tr>
      <w:tr w:rsidR="00217823" w:rsidRPr="00092B2E" w:rsidTr="00825E41">
        <w:trPr>
          <w:cantSplit/>
          <w:jc w:val="center"/>
        </w:trPr>
        <w:tc>
          <w:tcPr>
            <w:tcW w:w="10631" w:type="dxa"/>
            <w:gridSpan w:val="18"/>
            <w:tcBorders>
              <w:bottom w:val="single" w:sz="4" w:space="0" w:color="auto"/>
            </w:tcBorders>
            <w:shd w:val="clear" w:color="auto" w:fill="FFFFFF"/>
          </w:tcPr>
          <w:p w:rsidR="00B6522D" w:rsidRPr="008C0BB8" w:rsidRDefault="00217823" w:rsidP="008C0BB8">
            <w:pPr>
              <w:pStyle w:val="BodyText"/>
              <w:spacing w:before="0" w:after="0"/>
              <w:ind w:left="3583" w:hanging="3634"/>
              <w:jc w:val="left"/>
              <w:rPr>
                <w:sz w:val="18"/>
                <w:szCs w:val="18"/>
              </w:rPr>
            </w:pPr>
            <w:r w:rsidRPr="008C0BB8">
              <w:rPr>
                <w:sz w:val="18"/>
                <w:szCs w:val="18"/>
              </w:rPr>
              <w:t>Please hand this form to the receptionist along with 2 forms of I</w:t>
            </w:r>
            <w:r w:rsidR="00B6522D" w:rsidRPr="008C0BB8">
              <w:rPr>
                <w:sz w:val="18"/>
                <w:szCs w:val="18"/>
              </w:rPr>
              <w:t>D (eg passport or photo driving</w:t>
            </w:r>
          </w:p>
          <w:p w:rsidR="0045373B" w:rsidRPr="008C0BB8" w:rsidRDefault="00217823" w:rsidP="008C0BB8">
            <w:pPr>
              <w:pStyle w:val="BodyText"/>
              <w:spacing w:before="0" w:after="0"/>
              <w:ind w:left="3583" w:hanging="3634"/>
              <w:jc w:val="left"/>
              <w:rPr>
                <w:sz w:val="18"/>
                <w:szCs w:val="18"/>
              </w:rPr>
            </w:pPr>
            <w:r w:rsidRPr="008C0BB8">
              <w:rPr>
                <w:sz w:val="18"/>
                <w:szCs w:val="18"/>
              </w:rPr>
              <w:t>licence plus utility bill or council tax bill</w:t>
            </w:r>
            <w:r w:rsidR="00B6522D" w:rsidRPr="008C0BB8">
              <w:rPr>
                <w:sz w:val="18"/>
                <w:szCs w:val="18"/>
              </w:rPr>
              <w:t xml:space="preserve">).  </w:t>
            </w:r>
          </w:p>
          <w:p w:rsidR="00217823" w:rsidRPr="0045373B" w:rsidRDefault="00B6522D" w:rsidP="008C0BB8">
            <w:pPr>
              <w:pStyle w:val="BodyText"/>
              <w:spacing w:before="0" w:after="0"/>
              <w:ind w:left="3583" w:hanging="3634"/>
              <w:jc w:val="left"/>
              <w:rPr>
                <w:sz w:val="18"/>
                <w:szCs w:val="18"/>
              </w:rPr>
            </w:pPr>
            <w:r w:rsidRPr="008C0BB8">
              <w:rPr>
                <w:sz w:val="18"/>
                <w:szCs w:val="18"/>
              </w:rPr>
              <w:t>Please note under GDPR the Practice has 30 days to provide</w:t>
            </w:r>
            <w:r w:rsidR="0045373B" w:rsidRPr="008C0BB8">
              <w:rPr>
                <w:sz w:val="18"/>
                <w:szCs w:val="18"/>
              </w:rPr>
              <w:t xml:space="preserve"> </w:t>
            </w:r>
            <w:r w:rsidRPr="008C0BB8">
              <w:rPr>
                <w:sz w:val="18"/>
                <w:szCs w:val="18"/>
              </w:rPr>
              <w:t>this information.</w:t>
            </w:r>
          </w:p>
        </w:tc>
      </w:tr>
      <w:tr w:rsidR="00237381" w:rsidRPr="00092B2E" w:rsidTr="00825E41">
        <w:trPr>
          <w:cantSplit/>
          <w:jc w:val="center"/>
        </w:trPr>
        <w:tc>
          <w:tcPr>
            <w:tcW w:w="1063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37381" w:rsidRPr="00825E41" w:rsidRDefault="00237381" w:rsidP="008C0BB8">
            <w:pPr>
              <w:pStyle w:val="BodyText"/>
              <w:spacing w:before="0" w:after="0"/>
              <w:jc w:val="left"/>
              <w:rPr>
                <w:sz w:val="16"/>
                <w:szCs w:val="16"/>
              </w:rPr>
            </w:pPr>
          </w:p>
        </w:tc>
      </w:tr>
      <w:tr w:rsidR="00217823" w:rsidRPr="00092B2E" w:rsidTr="00825E41">
        <w:trPr>
          <w:cantSplit/>
          <w:jc w:val="center"/>
        </w:trPr>
        <w:tc>
          <w:tcPr>
            <w:tcW w:w="10631" w:type="dxa"/>
            <w:gridSpan w:val="18"/>
            <w:tcBorders>
              <w:top w:val="single" w:sz="4" w:space="0" w:color="auto"/>
            </w:tcBorders>
            <w:shd w:val="clear" w:color="auto" w:fill="000000"/>
          </w:tcPr>
          <w:p w:rsidR="00217823" w:rsidRPr="00F51A9E" w:rsidRDefault="00217823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  <w:r w:rsidRPr="00F51A9E">
              <w:rPr>
                <w:sz w:val="18"/>
                <w:szCs w:val="18"/>
              </w:rPr>
              <w:t>For Practice Use ONLY</w:t>
            </w:r>
          </w:p>
        </w:tc>
      </w:tr>
      <w:tr w:rsidR="00217823" w:rsidRPr="00092B2E" w:rsidTr="000D719D">
        <w:trPr>
          <w:cantSplit/>
          <w:trHeight w:val="329"/>
          <w:jc w:val="center"/>
        </w:trPr>
        <w:tc>
          <w:tcPr>
            <w:tcW w:w="3587" w:type="dxa"/>
            <w:gridSpan w:val="6"/>
            <w:shd w:val="clear" w:color="auto" w:fill="FFFFFF"/>
          </w:tcPr>
          <w:p w:rsidR="00217823" w:rsidRPr="00F51A9E" w:rsidRDefault="00217823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  <w:r w:rsidRPr="00F51A9E">
              <w:rPr>
                <w:sz w:val="18"/>
                <w:szCs w:val="18"/>
              </w:rPr>
              <w:t>Action</w:t>
            </w:r>
          </w:p>
        </w:tc>
        <w:tc>
          <w:tcPr>
            <w:tcW w:w="3500" w:type="dxa"/>
            <w:gridSpan w:val="7"/>
            <w:shd w:val="clear" w:color="auto" w:fill="FFFFFF"/>
          </w:tcPr>
          <w:p w:rsidR="00217823" w:rsidRPr="00F51A9E" w:rsidRDefault="00217823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5"/>
            <w:shd w:val="clear" w:color="auto" w:fill="FFFFFF"/>
          </w:tcPr>
          <w:p w:rsidR="00217823" w:rsidRPr="00F51A9E" w:rsidRDefault="00B6522D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Signed and </w:t>
            </w:r>
            <w:r w:rsidR="00217823" w:rsidRPr="00F51A9E">
              <w:rPr>
                <w:sz w:val="18"/>
                <w:szCs w:val="18"/>
              </w:rPr>
              <w:t>Date</w:t>
            </w:r>
          </w:p>
        </w:tc>
      </w:tr>
      <w:tr w:rsidR="00217823" w:rsidRPr="00092B2E" w:rsidTr="000D719D">
        <w:trPr>
          <w:cantSplit/>
          <w:trHeight w:val="401"/>
          <w:jc w:val="center"/>
        </w:trPr>
        <w:tc>
          <w:tcPr>
            <w:tcW w:w="3587" w:type="dxa"/>
            <w:gridSpan w:val="6"/>
            <w:shd w:val="clear" w:color="auto" w:fill="FFFFFF"/>
          </w:tcPr>
          <w:p w:rsidR="00217823" w:rsidRPr="00F51A9E" w:rsidRDefault="00217823" w:rsidP="00217823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F51A9E">
              <w:rPr>
                <w:rFonts w:ascii="Verdana" w:hAnsi="Verdana"/>
                <w:b/>
                <w:sz w:val="18"/>
                <w:szCs w:val="18"/>
              </w:rPr>
              <w:t>Identity verified</w:t>
            </w:r>
          </w:p>
          <w:p w:rsidR="00217823" w:rsidRPr="00F51A9E" w:rsidRDefault="00217823" w:rsidP="00217823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F51A9E">
              <w:rPr>
                <w:rFonts w:ascii="Verdana" w:hAnsi="Verdana"/>
                <w:b/>
                <w:sz w:val="18"/>
                <w:szCs w:val="18"/>
              </w:rPr>
              <w:t>Please list documents seen</w:t>
            </w:r>
          </w:p>
        </w:tc>
        <w:tc>
          <w:tcPr>
            <w:tcW w:w="3500" w:type="dxa"/>
            <w:gridSpan w:val="7"/>
            <w:tcBorders>
              <w:bottom w:val="single" w:sz="4" w:space="0" w:color="auto"/>
            </w:tcBorders>
            <w:shd w:val="clear" w:color="auto" w:fill="FFFFFF"/>
          </w:tcPr>
          <w:p w:rsidR="00217823" w:rsidRPr="00BA4F54" w:rsidRDefault="00B6522D" w:rsidP="00217823">
            <w:pPr>
              <w:pStyle w:val="Header"/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BA4F54">
              <w:rPr>
                <w:rFonts w:ascii="Verdana" w:hAnsi="Verdana"/>
                <w:b/>
                <w:sz w:val="18"/>
                <w:szCs w:val="18"/>
              </w:rPr>
              <w:t>1.</w:t>
            </w:r>
          </w:p>
          <w:p w:rsidR="00B6522D" w:rsidRPr="00F51A9E" w:rsidRDefault="00B6522D" w:rsidP="00217823">
            <w:pPr>
              <w:pStyle w:val="Header"/>
              <w:spacing w:before="60" w:after="60"/>
              <w:rPr>
                <w:rFonts w:ascii="Verdana" w:hAnsi="Verdana"/>
                <w:sz w:val="18"/>
                <w:szCs w:val="18"/>
              </w:rPr>
            </w:pPr>
            <w:r w:rsidRPr="00BA4F54">
              <w:rPr>
                <w:rFonts w:ascii="Verdana" w:hAnsi="Verdana"/>
                <w:b/>
                <w:sz w:val="18"/>
                <w:szCs w:val="18"/>
              </w:rPr>
              <w:t>2.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3544" w:type="dxa"/>
            <w:gridSpan w:val="5"/>
            <w:shd w:val="clear" w:color="auto" w:fill="FFFFFF"/>
          </w:tcPr>
          <w:p w:rsidR="00217823" w:rsidRPr="00F51A9E" w:rsidRDefault="00217823" w:rsidP="00217823">
            <w:pPr>
              <w:pStyle w:val="Header"/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  <w:p w:rsidR="00217823" w:rsidRPr="00F51A9E" w:rsidRDefault="00217823" w:rsidP="00217823">
            <w:pPr>
              <w:pStyle w:val="Header"/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  <w:tr w:rsidR="000D719D" w:rsidRPr="00092B2E" w:rsidTr="000D719D">
        <w:trPr>
          <w:cantSplit/>
          <w:trHeight w:val="401"/>
          <w:jc w:val="center"/>
        </w:trPr>
        <w:tc>
          <w:tcPr>
            <w:tcW w:w="3587" w:type="dxa"/>
            <w:gridSpan w:val="6"/>
            <w:shd w:val="clear" w:color="auto" w:fill="FFFFFF"/>
          </w:tcPr>
          <w:p w:rsidR="000D719D" w:rsidRPr="00F51A9E" w:rsidRDefault="000D719D" w:rsidP="00F03BB8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Read Code (8MA) added to notes</w:t>
            </w:r>
          </w:p>
        </w:tc>
        <w:tc>
          <w:tcPr>
            <w:tcW w:w="3500" w:type="dxa"/>
            <w:gridSpan w:val="7"/>
            <w:tcBorders>
              <w:bottom w:val="single" w:sz="4" w:space="0" w:color="auto"/>
            </w:tcBorders>
            <w:shd w:val="clear" w:color="auto" w:fill="BFBFBF"/>
          </w:tcPr>
          <w:p w:rsidR="000D719D" w:rsidRPr="00F51A9E" w:rsidRDefault="000D719D" w:rsidP="00217823">
            <w:pPr>
              <w:pStyle w:val="Header"/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544" w:type="dxa"/>
            <w:gridSpan w:val="5"/>
            <w:shd w:val="clear" w:color="auto" w:fill="FFFFFF"/>
          </w:tcPr>
          <w:p w:rsidR="000D719D" w:rsidRPr="00F51A9E" w:rsidRDefault="000D719D" w:rsidP="00217823">
            <w:pPr>
              <w:pStyle w:val="Header"/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  <w:tr w:rsidR="00217823" w:rsidRPr="00092B2E" w:rsidTr="000D719D">
        <w:trPr>
          <w:cantSplit/>
          <w:trHeight w:val="401"/>
          <w:jc w:val="center"/>
        </w:trPr>
        <w:tc>
          <w:tcPr>
            <w:tcW w:w="3587" w:type="dxa"/>
            <w:gridSpan w:val="6"/>
            <w:shd w:val="clear" w:color="auto" w:fill="FFFFFF"/>
          </w:tcPr>
          <w:p w:rsidR="00217823" w:rsidRPr="00F51A9E" w:rsidRDefault="00217823" w:rsidP="00F03BB8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 w:rsidRPr="00F51A9E">
              <w:rPr>
                <w:rFonts w:ascii="Verdana" w:hAnsi="Verdana"/>
                <w:b/>
                <w:sz w:val="18"/>
                <w:szCs w:val="18"/>
              </w:rPr>
              <w:t>Dat</w:t>
            </w:r>
            <w:r w:rsidR="00F03BB8" w:rsidRPr="00F51A9E">
              <w:rPr>
                <w:rFonts w:ascii="Verdana" w:hAnsi="Verdana"/>
                <w:b/>
                <w:sz w:val="18"/>
                <w:szCs w:val="18"/>
              </w:rPr>
              <w:t>e</w:t>
            </w:r>
            <w:r w:rsidRPr="00F51A9E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F03BB8" w:rsidRPr="00F51A9E">
              <w:rPr>
                <w:rFonts w:ascii="Verdana" w:hAnsi="Verdana"/>
                <w:b/>
                <w:sz w:val="18"/>
                <w:szCs w:val="18"/>
              </w:rPr>
              <w:t>Photocopied/Printed</w:t>
            </w:r>
          </w:p>
        </w:tc>
        <w:tc>
          <w:tcPr>
            <w:tcW w:w="3500" w:type="dxa"/>
            <w:gridSpan w:val="7"/>
            <w:tcBorders>
              <w:bottom w:val="single" w:sz="4" w:space="0" w:color="auto"/>
            </w:tcBorders>
            <w:shd w:val="clear" w:color="auto" w:fill="BFBFBF"/>
          </w:tcPr>
          <w:p w:rsidR="00217823" w:rsidRPr="00F51A9E" w:rsidRDefault="00217823" w:rsidP="00217823">
            <w:pPr>
              <w:pStyle w:val="Header"/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544" w:type="dxa"/>
            <w:gridSpan w:val="5"/>
            <w:shd w:val="clear" w:color="auto" w:fill="FFFFFF"/>
          </w:tcPr>
          <w:p w:rsidR="00217823" w:rsidRPr="00F51A9E" w:rsidRDefault="00217823" w:rsidP="00217823">
            <w:pPr>
              <w:pStyle w:val="Header"/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  <w:tr w:rsidR="005023AB" w:rsidRPr="00092B2E" w:rsidTr="000D719D">
        <w:trPr>
          <w:cantSplit/>
          <w:trHeight w:val="401"/>
          <w:jc w:val="center"/>
        </w:trPr>
        <w:tc>
          <w:tcPr>
            <w:tcW w:w="3587" w:type="dxa"/>
            <w:gridSpan w:val="6"/>
            <w:shd w:val="clear" w:color="auto" w:fill="FFFFFF"/>
          </w:tcPr>
          <w:p w:rsidR="008C0BB8" w:rsidRDefault="005023AB" w:rsidP="0045373B">
            <w:pPr>
              <w:pStyle w:val="BodyText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GP Approved</w:t>
            </w:r>
            <w:r w:rsidR="0045373B">
              <w:rPr>
                <w:sz w:val="18"/>
                <w:szCs w:val="18"/>
              </w:rPr>
              <w:t xml:space="preserve"> </w:t>
            </w:r>
            <w:r w:rsidR="008C0BB8">
              <w:rPr>
                <w:sz w:val="18"/>
                <w:szCs w:val="18"/>
              </w:rPr>
              <w:t xml:space="preserve">records copied </w:t>
            </w:r>
          </w:p>
          <w:p w:rsidR="005023AB" w:rsidRPr="00F51A9E" w:rsidRDefault="008C0BB8" w:rsidP="0045373B">
            <w:pPr>
              <w:pStyle w:val="BodyText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be given to patient</w:t>
            </w:r>
          </w:p>
        </w:tc>
        <w:tc>
          <w:tcPr>
            <w:tcW w:w="3500" w:type="dxa"/>
            <w:gridSpan w:val="7"/>
            <w:shd w:val="clear" w:color="auto" w:fill="BFBFBF"/>
          </w:tcPr>
          <w:p w:rsidR="005023AB" w:rsidRPr="00F51A9E" w:rsidRDefault="005023AB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5"/>
            <w:shd w:val="clear" w:color="auto" w:fill="FFFFFF"/>
          </w:tcPr>
          <w:p w:rsidR="005023AB" w:rsidRPr="008C0BB8" w:rsidRDefault="008C0BB8" w:rsidP="008C0BB8">
            <w:pPr>
              <w:pStyle w:val="BodyText"/>
              <w:spacing w:before="60" w:after="60"/>
              <w:jc w:val="left"/>
              <w:rPr>
                <w:b w:val="0"/>
                <w:sz w:val="18"/>
                <w:szCs w:val="18"/>
              </w:rPr>
            </w:pPr>
            <w:r w:rsidRPr="00BA4F54">
              <w:rPr>
                <w:sz w:val="18"/>
                <w:szCs w:val="18"/>
              </w:rPr>
              <w:t>GP Sign</w:t>
            </w:r>
            <w:r>
              <w:rPr>
                <w:b w:val="0"/>
                <w:sz w:val="18"/>
                <w:szCs w:val="18"/>
              </w:rPr>
              <w:t>:</w:t>
            </w:r>
          </w:p>
        </w:tc>
      </w:tr>
      <w:tr w:rsidR="00217823" w:rsidRPr="00092B2E" w:rsidTr="000D719D">
        <w:trPr>
          <w:cantSplit/>
          <w:trHeight w:val="401"/>
          <w:jc w:val="center"/>
        </w:trPr>
        <w:tc>
          <w:tcPr>
            <w:tcW w:w="3587" w:type="dxa"/>
            <w:gridSpan w:val="6"/>
            <w:shd w:val="clear" w:color="auto" w:fill="FFFFFF"/>
          </w:tcPr>
          <w:p w:rsidR="00217823" w:rsidRPr="00F51A9E" w:rsidRDefault="00217823" w:rsidP="00217823">
            <w:pPr>
              <w:pStyle w:val="BodyText"/>
              <w:spacing w:before="60" w:after="60"/>
              <w:jc w:val="left"/>
              <w:rPr>
                <w:sz w:val="18"/>
                <w:szCs w:val="18"/>
              </w:rPr>
            </w:pPr>
            <w:r w:rsidRPr="00F51A9E">
              <w:rPr>
                <w:sz w:val="18"/>
                <w:szCs w:val="18"/>
              </w:rPr>
              <w:t>Patient advised ready to collect</w:t>
            </w:r>
          </w:p>
        </w:tc>
        <w:tc>
          <w:tcPr>
            <w:tcW w:w="3500" w:type="dxa"/>
            <w:gridSpan w:val="7"/>
            <w:shd w:val="clear" w:color="auto" w:fill="BFBFBF"/>
          </w:tcPr>
          <w:p w:rsidR="00217823" w:rsidRPr="00F51A9E" w:rsidRDefault="00217823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5"/>
            <w:shd w:val="clear" w:color="auto" w:fill="FFFFFF"/>
          </w:tcPr>
          <w:p w:rsidR="00217823" w:rsidRPr="00F51A9E" w:rsidRDefault="00217823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</w:p>
        </w:tc>
      </w:tr>
      <w:tr w:rsidR="00F03BB8" w:rsidRPr="00092B2E" w:rsidTr="000D719D">
        <w:trPr>
          <w:cantSplit/>
          <w:trHeight w:val="401"/>
          <w:jc w:val="center"/>
        </w:trPr>
        <w:tc>
          <w:tcPr>
            <w:tcW w:w="3587" w:type="dxa"/>
            <w:gridSpan w:val="6"/>
            <w:shd w:val="clear" w:color="auto" w:fill="FFFFFF"/>
          </w:tcPr>
          <w:p w:rsidR="00F03BB8" w:rsidRPr="00F51A9E" w:rsidRDefault="00F03BB8" w:rsidP="00217823">
            <w:pPr>
              <w:pStyle w:val="BodyText"/>
              <w:spacing w:before="60" w:after="60"/>
              <w:jc w:val="left"/>
              <w:rPr>
                <w:sz w:val="18"/>
                <w:szCs w:val="18"/>
              </w:rPr>
            </w:pPr>
            <w:r w:rsidRPr="00F51A9E">
              <w:rPr>
                <w:sz w:val="18"/>
                <w:szCs w:val="18"/>
              </w:rPr>
              <w:t>ID checked on collection</w:t>
            </w:r>
          </w:p>
        </w:tc>
        <w:tc>
          <w:tcPr>
            <w:tcW w:w="3500" w:type="dxa"/>
            <w:gridSpan w:val="7"/>
            <w:shd w:val="clear" w:color="auto" w:fill="FFFFFF"/>
          </w:tcPr>
          <w:p w:rsidR="00F03BB8" w:rsidRPr="00F51A9E" w:rsidRDefault="00F03BB8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5"/>
            <w:shd w:val="clear" w:color="auto" w:fill="FFFFFF"/>
          </w:tcPr>
          <w:p w:rsidR="00F03BB8" w:rsidRPr="00F51A9E" w:rsidRDefault="00F03BB8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</w:p>
        </w:tc>
      </w:tr>
      <w:tr w:rsidR="00F03BB8" w:rsidRPr="00092B2E" w:rsidTr="000D719D">
        <w:trPr>
          <w:cantSplit/>
          <w:trHeight w:val="401"/>
          <w:jc w:val="center"/>
        </w:trPr>
        <w:tc>
          <w:tcPr>
            <w:tcW w:w="3587" w:type="dxa"/>
            <w:gridSpan w:val="6"/>
            <w:shd w:val="clear" w:color="auto" w:fill="FFFFFF"/>
          </w:tcPr>
          <w:p w:rsidR="00F03BB8" w:rsidRPr="00F51A9E" w:rsidRDefault="00F03BB8" w:rsidP="00217823">
            <w:pPr>
              <w:pStyle w:val="BodyText"/>
              <w:spacing w:before="60" w:after="60"/>
              <w:jc w:val="left"/>
              <w:rPr>
                <w:sz w:val="18"/>
                <w:szCs w:val="18"/>
              </w:rPr>
            </w:pPr>
            <w:r w:rsidRPr="00F51A9E">
              <w:rPr>
                <w:sz w:val="18"/>
                <w:szCs w:val="18"/>
              </w:rPr>
              <w:t>Patient Signature on collection (verify)</w:t>
            </w:r>
          </w:p>
        </w:tc>
        <w:tc>
          <w:tcPr>
            <w:tcW w:w="3500" w:type="dxa"/>
            <w:gridSpan w:val="7"/>
            <w:shd w:val="clear" w:color="auto" w:fill="FFFFFF"/>
          </w:tcPr>
          <w:p w:rsidR="00F03BB8" w:rsidRPr="00F51A9E" w:rsidRDefault="00F03BB8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5"/>
            <w:shd w:val="clear" w:color="auto" w:fill="FFFFFF"/>
          </w:tcPr>
          <w:p w:rsidR="00F03BB8" w:rsidRPr="00F51A9E" w:rsidRDefault="00F03BB8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</w:p>
        </w:tc>
      </w:tr>
      <w:tr w:rsidR="00F51A9E" w:rsidRPr="00092B2E" w:rsidTr="000D719D">
        <w:trPr>
          <w:cantSplit/>
          <w:trHeight w:val="401"/>
          <w:jc w:val="center"/>
        </w:trPr>
        <w:tc>
          <w:tcPr>
            <w:tcW w:w="3587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:rsidR="00F51A9E" w:rsidRPr="00F51A9E" w:rsidRDefault="00F51A9E" w:rsidP="005023AB">
            <w:pPr>
              <w:pStyle w:val="BodyText"/>
              <w:spacing w:before="60" w:after="60"/>
              <w:jc w:val="left"/>
              <w:rPr>
                <w:sz w:val="18"/>
                <w:szCs w:val="18"/>
              </w:rPr>
            </w:pPr>
            <w:r w:rsidRPr="00F51A9E">
              <w:rPr>
                <w:sz w:val="18"/>
                <w:szCs w:val="18"/>
              </w:rPr>
              <w:t>Read Code added</w:t>
            </w:r>
            <w:r w:rsidR="005023AB">
              <w:rPr>
                <w:sz w:val="18"/>
                <w:szCs w:val="18"/>
              </w:rPr>
              <w:t xml:space="preserve"> </w:t>
            </w:r>
            <w:r w:rsidR="008008F3">
              <w:rPr>
                <w:sz w:val="18"/>
                <w:szCs w:val="18"/>
              </w:rPr>
              <w:t xml:space="preserve">9lA </w:t>
            </w:r>
          </w:p>
        </w:tc>
        <w:tc>
          <w:tcPr>
            <w:tcW w:w="3500" w:type="dxa"/>
            <w:gridSpan w:val="7"/>
            <w:tcBorders>
              <w:bottom w:val="single" w:sz="4" w:space="0" w:color="auto"/>
            </w:tcBorders>
            <w:shd w:val="clear" w:color="auto" w:fill="BFBFBF"/>
          </w:tcPr>
          <w:p w:rsidR="00F51A9E" w:rsidRPr="00F51A9E" w:rsidRDefault="00F51A9E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:rsidR="00F51A9E" w:rsidRPr="00F51A9E" w:rsidRDefault="00F51A9E" w:rsidP="00217823">
            <w:pPr>
              <w:pStyle w:val="BodyText"/>
              <w:spacing w:before="60" w:after="60"/>
              <w:rPr>
                <w:sz w:val="18"/>
                <w:szCs w:val="18"/>
              </w:rPr>
            </w:pPr>
          </w:p>
        </w:tc>
      </w:tr>
    </w:tbl>
    <w:p w:rsidR="0049611C" w:rsidRPr="002D3E61" w:rsidRDefault="0049611C" w:rsidP="00F03BB8">
      <w:pPr>
        <w:rPr>
          <w:i/>
        </w:rPr>
      </w:pPr>
    </w:p>
    <w:sectPr w:rsidR="0049611C" w:rsidRPr="002D3E61" w:rsidSect="008C0BB8">
      <w:pgSz w:w="11906" w:h="16838"/>
      <w:pgMar w:top="459" w:right="680" w:bottom="397" w:left="680" w:header="709" w:footer="1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1C3" w:rsidRDefault="003771C3">
      <w:r>
        <w:separator/>
      </w:r>
    </w:p>
  </w:endnote>
  <w:endnote w:type="continuationSeparator" w:id="0">
    <w:p w:rsidR="003771C3" w:rsidRDefault="003771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DEKMC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1C3" w:rsidRDefault="003771C3">
      <w:r>
        <w:separator/>
      </w:r>
    </w:p>
  </w:footnote>
  <w:footnote w:type="continuationSeparator" w:id="0">
    <w:p w:rsidR="003771C3" w:rsidRDefault="003771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F0CCE"/>
    <w:multiLevelType w:val="hybridMultilevel"/>
    <w:tmpl w:val="D1A68E46"/>
    <w:lvl w:ilvl="0" w:tplc="1EBA1236">
      <w:start w:val="1"/>
      <w:numFmt w:val="bullet"/>
      <w:lvlText w:val=""/>
      <w:lvlJc w:val="left"/>
      <w:pPr>
        <w:tabs>
          <w:tab w:val="num" w:pos="1021"/>
        </w:tabs>
        <w:ind w:left="1021" w:hanging="66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641B5B"/>
    <w:multiLevelType w:val="hybridMultilevel"/>
    <w:tmpl w:val="F2E4A452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B6446C"/>
    <w:multiLevelType w:val="hybridMultilevel"/>
    <w:tmpl w:val="5DCCDE1A"/>
    <w:lvl w:ilvl="0" w:tplc="1EBA1236">
      <w:start w:val="1"/>
      <w:numFmt w:val="bullet"/>
      <w:lvlText w:val=""/>
      <w:lvlJc w:val="left"/>
      <w:pPr>
        <w:tabs>
          <w:tab w:val="num" w:pos="1021"/>
        </w:tabs>
        <w:ind w:left="1021" w:hanging="66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9E16FE"/>
    <w:multiLevelType w:val="hybridMultilevel"/>
    <w:tmpl w:val="78F60BAE"/>
    <w:lvl w:ilvl="0" w:tplc="1EBA1236">
      <w:start w:val="1"/>
      <w:numFmt w:val="bullet"/>
      <w:lvlText w:val=""/>
      <w:lvlJc w:val="left"/>
      <w:pPr>
        <w:tabs>
          <w:tab w:val="num" w:pos="1021"/>
        </w:tabs>
        <w:ind w:left="1021" w:hanging="66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C76B82"/>
    <w:multiLevelType w:val="hybridMultilevel"/>
    <w:tmpl w:val="BDB447CE"/>
    <w:lvl w:ilvl="0" w:tplc="1EBA1236">
      <w:start w:val="1"/>
      <w:numFmt w:val="bullet"/>
      <w:lvlText w:val=""/>
      <w:lvlJc w:val="left"/>
      <w:pPr>
        <w:tabs>
          <w:tab w:val="num" w:pos="1021"/>
        </w:tabs>
        <w:ind w:left="1021" w:hanging="661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403762"/>
    <w:multiLevelType w:val="hybridMultilevel"/>
    <w:tmpl w:val="D0980588"/>
    <w:lvl w:ilvl="0" w:tplc="4B2AFF18">
      <w:start w:val="1"/>
      <w:numFmt w:val="bullet"/>
      <w:lvlText w:val=""/>
      <w:lvlJc w:val="left"/>
      <w:pPr>
        <w:tabs>
          <w:tab w:val="num" w:pos="907"/>
        </w:tabs>
        <w:ind w:left="907" w:hanging="547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A03517"/>
    <w:multiLevelType w:val="hybridMultilevel"/>
    <w:tmpl w:val="E5161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F43185"/>
    <w:multiLevelType w:val="hybridMultilevel"/>
    <w:tmpl w:val="F72E2736"/>
    <w:lvl w:ilvl="0" w:tplc="4B2AFF18">
      <w:start w:val="1"/>
      <w:numFmt w:val="bullet"/>
      <w:lvlText w:val=""/>
      <w:lvlJc w:val="left"/>
      <w:pPr>
        <w:tabs>
          <w:tab w:val="num" w:pos="907"/>
        </w:tabs>
        <w:ind w:left="907" w:hanging="54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D58067C"/>
    <w:multiLevelType w:val="hybridMultilevel"/>
    <w:tmpl w:val="00E81A02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AE44B9"/>
    <w:multiLevelType w:val="multilevel"/>
    <w:tmpl w:val="1924F2E2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3FD21853"/>
    <w:multiLevelType w:val="hybridMultilevel"/>
    <w:tmpl w:val="C38A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CB4B60"/>
    <w:multiLevelType w:val="hybridMultilevel"/>
    <w:tmpl w:val="E56041D4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253896"/>
    <w:multiLevelType w:val="hybridMultilevel"/>
    <w:tmpl w:val="17F0BAB0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F7A3723"/>
    <w:multiLevelType w:val="hybridMultilevel"/>
    <w:tmpl w:val="EA16D1B8"/>
    <w:lvl w:ilvl="0" w:tplc="1EBA1236">
      <w:start w:val="1"/>
      <w:numFmt w:val="bullet"/>
      <w:lvlText w:val=""/>
      <w:lvlJc w:val="left"/>
      <w:pPr>
        <w:tabs>
          <w:tab w:val="num" w:pos="1021"/>
        </w:tabs>
        <w:ind w:left="1021" w:hanging="66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91241F5"/>
    <w:multiLevelType w:val="hybridMultilevel"/>
    <w:tmpl w:val="478ACBE6"/>
    <w:lvl w:ilvl="0" w:tplc="1EBA1236">
      <w:start w:val="1"/>
      <w:numFmt w:val="bullet"/>
      <w:lvlText w:val=""/>
      <w:lvlJc w:val="left"/>
      <w:pPr>
        <w:tabs>
          <w:tab w:val="num" w:pos="1021"/>
        </w:tabs>
        <w:ind w:left="1021" w:hanging="66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2"/>
  </w:num>
  <w:num w:numId="9">
    <w:abstractNumId w:val="13"/>
  </w:num>
  <w:num w:numId="10">
    <w:abstractNumId w:val="0"/>
  </w:num>
  <w:num w:numId="11">
    <w:abstractNumId w:val="14"/>
  </w:num>
  <w:num w:numId="12">
    <w:abstractNumId w:val="8"/>
  </w:num>
  <w:num w:numId="13">
    <w:abstractNumId w:val="11"/>
  </w:num>
  <w:num w:numId="14">
    <w:abstractNumId w:val="12"/>
  </w:num>
  <w:num w:numId="15">
    <w:abstractNumId w:val="6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revisionView w:markup="0" w:comments="0" w:insDel="0" w:formatting="0" w:inkAnnotations="0"/>
  <w:defaultTabStop w:val="720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3771C3"/>
    <w:rsid w:val="0001156D"/>
    <w:rsid w:val="00045949"/>
    <w:rsid w:val="00052EFE"/>
    <w:rsid w:val="00054782"/>
    <w:rsid w:val="00066E32"/>
    <w:rsid w:val="0009398C"/>
    <w:rsid w:val="000C4267"/>
    <w:rsid w:val="000D170B"/>
    <w:rsid w:val="000D6978"/>
    <w:rsid w:val="000D719D"/>
    <w:rsid w:val="000E3121"/>
    <w:rsid w:val="000F0A16"/>
    <w:rsid w:val="000F18E6"/>
    <w:rsid w:val="000F2E34"/>
    <w:rsid w:val="001571F9"/>
    <w:rsid w:val="00160040"/>
    <w:rsid w:val="0016089B"/>
    <w:rsid w:val="00172A8D"/>
    <w:rsid w:val="0018280A"/>
    <w:rsid w:val="00183A05"/>
    <w:rsid w:val="00187C1A"/>
    <w:rsid w:val="001941D2"/>
    <w:rsid w:val="001B6872"/>
    <w:rsid w:val="001E4E36"/>
    <w:rsid w:val="002045B2"/>
    <w:rsid w:val="0020604D"/>
    <w:rsid w:val="00214387"/>
    <w:rsid w:val="00217823"/>
    <w:rsid w:val="00221505"/>
    <w:rsid w:val="00237034"/>
    <w:rsid w:val="00237381"/>
    <w:rsid w:val="00263125"/>
    <w:rsid w:val="00284016"/>
    <w:rsid w:val="002A3E1D"/>
    <w:rsid w:val="002D3E61"/>
    <w:rsid w:val="002F0B08"/>
    <w:rsid w:val="00302C51"/>
    <w:rsid w:val="00305E75"/>
    <w:rsid w:val="00307FBC"/>
    <w:rsid w:val="0031151D"/>
    <w:rsid w:val="00314CFC"/>
    <w:rsid w:val="00334F12"/>
    <w:rsid w:val="003771C3"/>
    <w:rsid w:val="00383855"/>
    <w:rsid w:val="00387DF1"/>
    <w:rsid w:val="003B23D7"/>
    <w:rsid w:val="003C26F7"/>
    <w:rsid w:val="003E5CED"/>
    <w:rsid w:val="00415353"/>
    <w:rsid w:val="00417B01"/>
    <w:rsid w:val="00441EF6"/>
    <w:rsid w:val="00441FEB"/>
    <w:rsid w:val="0044337E"/>
    <w:rsid w:val="0045373B"/>
    <w:rsid w:val="00460F39"/>
    <w:rsid w:val="004611B0"/>
    <w:rsid w:val="0049611C"/>
    <w:rsid w:val="00497B95"/>
    <w:rsid w:val="004A0CAB"/>
    <w:rsid w:val="004B788D"/>
    <w:rsid w:val="004C18F2"/>
    <w:rsid w:val="004C1F18"/>
    <w:rsid w:val="004F655E"/>
    <w:rsid w:val="004F7773"/>
    <w:rsid w:val="005023AB"/>
    <w:rsid w:val="00515F6B"/>
    <w:rsid w:val="00540750"/>
    <w:rsid w:val="00550B9F"/>
    <w:rsid w:val="00550BEE"/>
    <w:rsid w:val="00567A30"/>
    <w:rsid w:val="005744F6"/>
    <w:rsid w:val="005844EE"/>
    <w:rsid w:val="005B3730"/>
    <w:rsid w:val="005B4B28"/>
    <w:rsid w:val="005E1DE6"/>
    <w:rsid w:val="005F3957"/>
    <w:rsid w:val="0062240F"/>
    <w:rsid w:val="00625CC8"/>
    <w:rsid w:val="00650404"/>
    <w:rsid w:val="00653068"/>
    <w:rsid w:val="0065791E"/>
    <w:rsid w:val="00662DD0"/>
    <w:rsid w:val="006650A7"/>
    <w:rsid w:val="00671986"/>
    <w:rsid w:val="006A23CC"/>
    <w:rsid w:val="006A34A0"/>
    <w:rsid w:val="006B794D"/>
    <w:rsid w:val="006C744F"/>
    <w:rsid w:val="006C7EE5"/>
    <w:rsid w:val="006D1F3B"/>
    <w:rsid w:val="006E31F5"/>
    <w:rsid w:val="0070264A"/>
    <w:rsid w:val="0075456B"/>
    <w:rsid w:val="0076641C"/>
    <w:rsid w:val="007713E7"/>
    <w:rsid w:val="00773C02"/>
    <w:rsid w:val="0077610C"/>
    <w:rsid w:val="007C41ED"/>
    <w:rsid w:val="007D2E6D"/>
    <w:rsid w:val="007D7813"/>
    <w:rsid w:val="007E26E7"/>
    <w:rsid w:val="007E3399"/>
    <w:rsid w:val="007F4B66"/>
    <w:rsid w:val="008008F3"/>
    <w:rsid w:val="008101E0"/>
    <w:rsid w:val="00811268"/>
    <w:rsid w:val="00815E5A"/>
    <w:rsid w:val="00825E41"/>
    <w:rsid w:val="00830FBA"/>
    <w:rsid w:val="008346A8"/>
    <w:rsid w:val="00835748"/>
    <w:rsid w:val="0083794D"/>
    <w:rsid w:val="00850117"/>
    <w:rsid w:val="00872EE3"/>
    <w:rsid w:val="00882B83"/>
    <w:rsid w:val="008B3ED1"/>
    <w:rsid w:val="008B55E4"/>
    <w:rsid w:val="008C0BB8"/>
    <w:rsid w:val="008C4676"/>
    <w:rsid w:val="008D61CB"/>
    <w:rsid w:val="008E6ABF"/>
    <w:rsid w:val="008E7269"/>
    <w:rsid w:val="009000B3"/>
    <w:rsid w:val="0090239D"/>
    <w:rsid w:val="00912B49"/>
    <w:rsid w:val="00917DB5"/>
    <w:rsid w:val="00925B30"/>
    <w:rsid w:val="00945F59"/>
    <w:rsid w:val="0098274A"/>
    <w:rsid w:val="009A652F"/>
    <w:rsid w:val="009C118B"/>
    <w:rsid w:val="009C16AB"/>
    <w:rsid w:val="009E2978"/>
    <w:rsid w:val="00A17CBE"/>
    <w:rsid w:val="00A2613A"/>
    <w:rsid w:val="00A300E7"/>
    <w:rsid w:val="00A340F8"/>
    <w:rsid w:val="00A443C1"/>
    <w:rsid w:val="00A500AB"/>
    <w:rsid w:val="00A50AE7"/>
    <w:rsid w:val="00A703A4"/>
    <w:rsid w:val="00A75CE1"/>
    <w:rsid w:val="00A97478"/>
    <w:rsid w:val="00A97710"/>
    <w:rsid w:val="00AD4A8E"/>
    <w:rsid w:val="00AE33A8"/>
    <w:rsid w:val="00B41091"/>
    <w:rsid w:val="00B55B7F"/>
    <w:rsid w:val="00B56585"/>
    <w:rsid w:val="00B6522D"/>
    <w:rsid w:val="00B71F84"/>
    <w:rsid w:val="00B81EC2"/>
    <w:rsid w:val="00B8243E"/>
    <w:rsid w:val="00B94190"/>
    <w:rsid w:val="00B971BD"/>
    <w:rsid w:val="00BA4F54"/>
    <w:rsid w:val="00BB1DC6"/>
    <w:rsid w:val="00BB2EAE"/>
    <w:rsid w:val="00BD7472"/>
    <w:rsid w:val="00BF3494"/>
    <w:rsid w:val="00C032B8"/>
    <w:rsid w:val="00C12907"/>
    <w:rsid w:val="00C17C2F"/>
    <w:rsid w:val="00C245BE"/>
    <w:rsid w:val="00C508B4"/>
    <w:rsid w:val="00C50C9C"/>
    <w:rsid w:val="00C52987"/>
    <w:rsid w:val="00C53234"/>
    <w:rsid w:val="00C55A4C"/>
    <w:rsid w:val="00C70F78"/>
    <w:rsid w:val="00C74033"/>
    <w:rsid w:val="00C758EE"/>
    <w:rsid w:val="00C82138"/>
    <w:rsid w:val="00CB75C8"/>
    <w:rsid w:val="00D100EE"/>
    <w:rsid w:val="00D1293D"/>
    <w:rsid w:val="00D23090"/>
    <w:rsid w:val="00D31F97"/>
    <w:rsid w:val="00D36559"/>
    <w:rsid w:val="00D73B5F"/>
    <w:rsid w:val="00D74057"/>
    <w:rsid w:val="00D9797A"/>
    <w:rsid w:val="00DA4E56"/>
    <w:rsid w:val="00DD00D8"/>
    <w:rsid w:val="00DE3226"/>
    <w:rsid w:val="00DE65FA"/>
    <w:rsid w:val="00DE6C1F"/>
    <w:rsid w:val="00DF688E"/>
    <w:rsid w:val="00E0189D"/>
    <w:rsid w:val="00E05871"/>
    <w:rsid w:val="00E0591C"/>
    <w:rsid w:val="00E153BC"/>
    <w:rsid w:val="00E24ED1"/>
    <w:rsid w:val="00E30614"/>
    <w:rsid w:val="00EA76F0"/>
    <w:rsid w:val="00ED0B2F"/>
    <w:rsid w:val="00EE039C"/>
    <w:rsid w:val="00F03BB8"/>
    <w:rsid w:val="00F05FF3"/>
    <w:rsid w:val="00F15352"/>
    <w:rsid w:val="00F37610"/>
    <w:rsid w:val="00F51A9E"/>
    <w:rsid w:val="00F534E4"/>
    <w:rsid w:val="00F57C12"/>
    <w:rsid w:val="00F64FB8"/>
    <w:rsid w:val="00F73DE3"/>
    <w:rsid w:val="00F850BF"/>
    <w:rsid w:val="00F94CDB"/>
    <w:rsid w:val="00FC4AB9"/>
    <w:rsid w:val="00FC599E"/>
    <w:rsid w:val="00FE6EA0"/>
    <w:rsid w:val="00FF0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7DF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50C9C"/>
    <w:pPr>
      <w:keepNext/>
      <w:numPr>
        <w:numId w:val="5"/>
      </w:numPr>
      <w:spacing w:before="240" w:after="60"/>
      <w:outlineLvl w:val="0"/>
    </w:pPr>
    <w:rPr>
      <w:b/>
      <w:kern w:val="28"/>
      <w:sz w:val="28"/>
      <w:szCs w:val="20"/>
      <w:lang w:eastAsia="en-GB"/>
    </w:rPr>
  </w:style>
  <w:style w:type="paragraph" w:styleId="Heading2">
    <w:name w:val="heading 2"/>
    <w:basedOn w:val="Normal"/>
    <w:next w:val="Normal"/>
    <w:qFormat/>
    <w:rsid w:val="00BF34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F349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50C9C"/>
    <w:pPr>
      <w:keepNext/>
      <w:numPr>
        <w:ilvl w:val="3"/>
        <w:numId w:val="5"/>
      </w:numPr>
      <w:spacing w:before="240" w:after="60"/>
      <w:outlineLvl w:val="3"/>
    </w:pPr>
    <w:rPr>
      <w:b/>
      <w:szCs w:val="20"/>
      <w:lang w:eastAsia="en-GB"/>
    </w:rPr>
  </w:style>
  <w:style w:type="paragraph" w:styleId="Heading5">
    <w:name w:val="heading 5"/>
    <w:basedOn w:val="Normal"/>
    <w:next w:val="Normal"/>
    <w:qFormat/>
    <w:rsid w:val="00C50C9C"/>
    <w:pPr>
      <w:numPr>
        <w:ilvl w:val="4"/>
        <w:numId w:val="5"/>
      </w:numPr>
      <w:spacing w:before="240" w:after="60"/>
      <w:outlineLvl w:val="4"/>
    </w:pPr>
    <w:rPr>
      <w:sz w:val="22"/>
      <w:szCs w:val="20"/>
      <w:lang w:eastAsia="en-GB"/>
    </w:rPr>
  </w:style>
  <w:style w:type="paragraph" w:styleId="Heading6">
    <w:name w:val="heading 6"/>
    <w:basedOn w:val="Normal"/>
    <w:next w:val="Normal"/>
    <w:qFormat/>
    <w:rsid w:val="00C50C9C"/>
    <w:pPr>
      <w:numPr>
        <w:ilvl w:val="5"/>
        <w:numId w:val="5"/>
      </w:numPr>
      <w:spacing w:before="240" w:after="60"/>
      <w:outlineLvl w:val="5"/>
    </w:pPr>
    <w:rPr>
      <w:i/>
      <w:sz w:val="22"/>
      <w:szCs w:val="20"/>
      <w:lang w:eastAsia="en-GB"/>
    </w:rPr>
  </w:style>
  <w:style w:type="paragraph" w:styleId="Heading7">
    <w:name w:val="heading 7"/>
    <w:basedOn w:val="Normal"/>
    <w:next w:val="Normal"/>
    <w:qFormat/>
    <w:rsid w:val="00C50C9C"/>
    <w:pPr>
      <w:numPr>
        <w:ilvl w:val="6"/>
        <w:numId w:val="5"/>
      </w:numPr>
      <w:spacing w:before="240" w:after="60"/>
      <w:outlineLvl w:val="6"/>
    </w:pPr>
    <w:rPr>
      <w:sz w:val="20"/>
      <w:szCs w:val="20"/>
      <w:lang w:eastAsia="en-GB"/>
    </w:rPr>
  </w:style>
  <w:style w:type="paragraph" w:styleId="Heading8">
    <w:name w:val="heading 8"/>
    <w:basedOn w:val="Normal"/>
    <w:next w:val="Normal"/>
    <w:qFormat/>
    <w:rsid w:val="00C50C9C"/>
    <w:pPr>
      <w:numPr>
        <w:ilvl w:val="7"/>
        <w:numId w:val="5"/>
      </w:numPr>
      <w:spacing w:before="240" w:after="60"/>
      <w:outlineLvl w:val="7"/>
    </w:pPr>
    <w:rPr>
      <w:i/>
      <w:sz w:val="20"/>
      <w:szCs w:val="20"/>
      <w:lang w:eastAsia="en-GB"/>
    </w:rPr>
  </w:style>
  <w:style w:type="paragraph" w:styleId="Heading9">
    <w:name w:val="heading 9"/>
    <w:basedOn w:val="Normal"/>
    <w:next w:val="Normal"/>
    <w:qFormat/>
    <w:rsid w:val="00C50C9C"/>
    <w:pPr>
      <w:numPr>
        <w:ilvl w:val="8"/>
        <w:numId w:val="5"/>
      </w:numPr>
      <w:spacing w:before="240" w:after="60"/>
      <w:outlineLvl w:val="8"/>
    </w:pPr>
    <w:rPr>
      <w:b/>
      <w:i/>
      <w:sz w:val="18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7D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306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F7773"/>
    <w:pPr>
      <w:widowControl w:val="0"/>
      <w:tabs>
        <w:tab w:val="center" w:pos="4153"/>
        <w:tab w:val="right" w:pos="8306"/>
      </w:tabs>
    </w:pPr>
    <w:rPr>
      <w:snapToGrid w:val="0"/>
      <w:szCs w:val="20"/>
    </w:rPr>
  </w:style>
  <w:style w:type="paragraph" w:styleId="Footer">
    <w:name w:val="footer"/>
    <w:basedOn w:val="Normal"/>
    <w:rsid w:val="004F7773"/>
    <w:pPr>
      <w:widowControl w:val="0"/>
      <w:tabs>
        <w:tab w:val="center" w:pos="4153"/>
        <w:tab w:val="right" w:pos="8306"/>
      </w:tabs>
    </w:pPr>
    <w:rPr>
      <w:snapToGrid w:val="0"/>
      <w:szCs w:val="20"/>
    </w:rPr>
  </w:style>
  <w:style w:type="paragraph" w:customStyle="1" w:styleId="DefaultText">
    <w:name w:val="Default Text"/>
    <w:basedOn w:val="Normal"/>
    <w:rsid w:val="004F7773"/>
    <w:rPr>
      <w:snapToGrid w:val="0"/>
      <w:szCs w:val="20"/>
      <w:lang w:val="en-US"/>
    </w:rPr>
  </w:style>
  <w:style w:type="paragraph" w:customStyle="1" w:styleId="Default">
    <w:name w:val="Default"/>
    <w:rsid w:val="004F7773"/>
    <w:pPr>
      <w:autoSpaceDE w:val="0"/>
      <w:autoSpaceDN w:val="0"/>
      <w:adjustRightInd w:val="0"/>
    </w:pPr>
    <w:rPr>
      <w:rFonts w:ascii="BDEKMC+Verdana" w:hAnsi="BDEKMC+Verdana" w:cs="BDEKMC+Verdana"/>
      <w:color w:val="000000"/>
      <w:sz w:val="24"/>
      <w:szCs w:val="24"/>
    </w:rPr>
  </w:style>
  <w:style w:type="paragraph" w:styleId="BodyText">
    <w:name w:val="Body Text"/>
    <w:basedOn w:val="Normal"/>
    <w:rsid w:val="00BF3494"/>
    <w:pPr>
      <w:spacing w:before="120" w:after="120"/>
      <w:jc w:val="center"/>
    </w:pPr>
    <w:rPr>
      <w:rFonts w:ascii="Verdana" w:hAnsi="Verdana"/>
      <w:b/>
      <w:sz w:val="30"/>
    </w:rPr>
  </w:style>
  <w:style w:type="character" w:styleId="PageNumber">
    <w:name w:val="page number"/>
    <w:basedOn w:val="DefaultParagraphFont"/>
    <w:rsid w:val="00BF3494"/>
  </w:style>
  <w:style w:type="paragraph" w:customStyle="1" w:styleId="CharCharCharChar">
    <w:name w:val="Char Char Char Char"/>
    <w:basedOn w:val="Normal"/>
    <w:rsid w:val="006A23CC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Title">
    <w:name w:val="Title"/>
    <w:basedOn w:val="Normal"/>
    <w:qFormat/>
    <w:rsid w:val="00E05871"/>
    <w:pPr>
      <w:spacing w:after="240"/>
      <w:jc w:val="center"/>
    </w:pPr>
    <w:rPr>
      <w:rFonts w:ascii="Arial" w:hAnsi="Arial"/>
      <w:b/>
      <w:bCs/>
      <w:sz w:val="36"/>
      <w:szCs w:val="20"/>
    </w:rPr>
  </w:style>
  <w:style w:type="paragraph" w:styleId="ListParagraph">
    <w:name w:val="List Paragraph"/>
    <w:basedOn w:val="Normal"/>
    <w:uiPriority w:val="34"/>
    <w:qFormat/>
    <w:rsid w:val="007D2E6D"/>
    <w:pPr>
      <w:spacing w:after="200" w:line="276" w:lineRule="auto"/>
      <w:ind w:left="720"/>
      <w:contextualSpacing/>
    </w:pPr>
    <w:rPr>
      <w:rFonts w:ascii="Arial" w:eastAsia="Calibri" w:hAnsi="Arial"/>
      <w:sz w:val="2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ecretary\MASTERS\FORMS%20&amp;%20CHECKLISTS\SARS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SARS form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Organisational Security - 1</vt:lpstr>
    </vt:vector>
  </TitlesOfParts>
  <Company>BSC Pontypool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Organisational Security - 1</dc:title>
  <dc:creator>martin</dc:creator>
  <cp:lastModifiedBy>martin</cp:lastModifiedBy>
  <cp:revision>1</cp:revision>
  <cp:lastPrinted>2023-03-02T11:52:00Z</cp:lastPrinted>
  <dcterms:created xsi:type="dcterms:W3CDTF">2025-12-31T11:20:00Z</dcterms:created>
  <dcterms:modified xsi:type="dcterms:W3CDTF">2025-12-31T11:20:00Z</dcterms:modified>
</cp:coreProperties>
</file>